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BE" w:rsidRPr="000335F7" w:rsidRDefault="001675BE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page" w:horzAnchor="margin" w:tblpX="-601" w:tblpY="67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1675BE" w:rsidRPr="000335F7" w:rsidTr="001B6C88">
        <w:trPr>
          <w:trHeight w:val="294"/>
        </w:trPr>
        <w:tc>
          <w:tcPr>
            <w:tcW w:w="2518" w:type="dxa"/>
          </w:tcPr>
          <w:p w:rsidR="001675BE" w:rsidRPr="000335F7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072727EA" wp14:editId="0432FC00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urumsal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12" w:type="dxa"/>
          </w:tcPr>
          <w:p w:rsidR="001675BE" w:rsidRPr="000335F7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1675BE" w:rsidRPr="000335F7" w:rsidRDefault="001675BE" w:rsidP="00167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1675BE" w:rsidRPr="000335F7" w:rsidRDefault="001675BE" w:rsidP="00167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1675BE" w:rsidRPr="000335F7" w:rsidRDefault="0070496C" w:rsidP="00825B41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35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</w:t>
            </w:r>
            <w:r w:rsidR="000335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</w:t>
            </w:r>
            <w:r w:rsidRPr="000335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25B41"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75BE"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BAŞKANLIĞI’NA</w:t>
            </w:r>
          </w:p>
          <w:p w:rsidR="001675BE" w:rsidRPr="000335F7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1675BE" w:rsidRPr="000335F7" w:rsidRDefault="001B6C88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69200" cy="1069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5.04.2021 14_38_22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5AE5" w:rsidRPr="000335F7" w:rsidRDefault="00420EA3" w:rsidP="00721F39">
      <w:pPr>
        <w:spacing w:after="0" w:line="360" w:lineRule="auto"/>
        <w:ind w:left="-567" w:righ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Üniversitenizin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="00D95AE5" w:rsidRPr="000335F7">
        <w:rPr>
          <w:rFonts w:ascii="Times New Roman" w:hAnsi="Times New Roman" w:cs="Times New Roman"/>
          <w:sz w:val="24"/>
          <w:szCs w:val="24"/>
        </w:rPr>
        <w:t xml:space="preserve">numaralı  …… sınıf öğrencisiyim </w:t>
      </w:r>
      <w:r w:rsidR="00D10FF6">
        <w:rPr>
          <w:rFonts w:ascii="Times New Roman" w:hAnsi="Times New Roman" w:cs="Times New Roman"/>
          <w:sz w:val="24"/>
          <w:szCs w:val="24"/>
        </w:rPr>
        <w:t>1 Şubat 2026 tarih 33155 sayılı resmi gazetede yayımlanarak yürürlüğe giren</w:t>
      </w:r>
      <w:r w:rsidR="00D95AE5" w:rsidRPr="000335F7">
        <w:rPr>
          <w:rFonts w:ascii="Times New Roman" w:hAnsi="Times New Roman" w:cs="Times New Roman"/>
          <w:sz w:val="24"/>
          <w:szCs w:val="24"/>
        </w:rPr>
        <w:t xml:space="preserve"> Sivas Cumhuriyet Üniversitesi Ön lisans ve Lisans Eğitim-Öğr</w:t>
      </w:r>
      <w:r w:rsidR="00D10FF6">
        <w:rPr>
          <w:rFonts w:ascii="Times New Roman" w:hAnsi="Times New Roman" w:cs="Times New Roman"/>
          <w:sz w:val="24"/>
          <w:szCs w:val="24"/>
        </w:rPr>
        <w:t>etim ve Sınav Yönetmeliği’nin 35</w:t>
      </w:r>
      <w:r w:rsidR="00D95AE5" w:rsidRPr="000335F7">
        <w:rPr>
          <w:rFonts w:ascii="Times New Roman" w:hAnsi="Times New Roman" w:cs="Times New Roman"/>
          <w:sz w:val="24"/>
          <w:szCs w:val="24"/>
        </w:rPr>
        <w:t>. Maddesine istinaden 2</w:t>
      </w:r>
      <w:r w:rsidR="009D70F4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="00D10FF6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9D70F4">
        <w:rPr>
          <w:rFonts w:ascii="Times New Roman" w:hAnsi="Times New Roman" w:cs="Times New Roman"/>
          <w:sz w:val="24"/>
          <w:szCs w:val="24"/>
        </w:rPr>
        <w:t>-20</w:t>
      </w:r>
      <w:r w:rsidR="00D10FF6">
        <w:rPr>
          <w:rFonts w:ascii="Times New Roman" w:hAnsi="Times New Roman" w:cs="Times New Roman"/>
          <w:sz w:val="24"/>
          <w:szCs w:val="24"/>
        </w:rPr>
        <w:t>…..</w:t>
      </w:r>
      <w:bookmarkStart w:id="0" w:name="_GoBack"/>
      <w:bookmarkEnd w:id="0"/>
      <w:r w:rsidR="009D70F4">
        <w:rPr>
          <w:rFonts w:ascii="Times New Roman" w:hAnsi="Times New Roman" w:cs="Times New Roman"/>
          <w:sz w:val="24"/>
          <w:szCs w:val="24"/>
        </w:rPr>
        <w:t xml:space="preserve"> Eğitim-Öğretim Yılı Bahar</w:t>
      </w:r>
      <w:r w:rsidR="00D95AE5" w:rsidRPr="000335F7">
        <w:rPr>
          <w:rFonts w:ascii="Times New Roman" w:hAnsi="Times New Roman" w:cs="Times New Roman"/>
          <w:sz w:val="24"/>
          <w:szCs w:val="24"/>
        </w:rPr>
        <w:t xml:space="preserve"> Dönemi ……/……/20…… tarihinde yapılan aşağıda belirttiğim dersin/derslerin ara sınavına ……………………………………………….. </w:t>
      </w:r>
      <w:proofErr w:type="gramStart"/>
      <w:r w:rsidR="00D95AE5" w:rsidRPr="000335F7">
        <w:rPr>
          <w:rFonts w:ascii="Times New Roman" w:hAnsi="Times New Roman" w:cs="Times New Roman"/>
          <w:sz w:val="24"/>
          <w:szCs w:val="24"/>
        </w:rPr>
        <w:t>dolayısıyla</w:t>
      </w:r>
      <w:proofErr w:type="gramEnd"/>
      <w:r w:rsidR="00D95AE5" w:rsidRPr="000335F7">
        <w:rPr>
          <w:rFonts w:ascii="Times New Roman" w:hAnsi="Times New Roman" w:cs="Times New Roman"/>
          <w:sz w:val="24"/>
          <w:szCs w:val="24"/>
        </w:rPr>
        <w:t xml:space="preserve"> giremedim. Mazeret sınavına girebilmem için, gereğinin yapılması hususunda;</w:t>
      </w:r>
    </w:p>
    <w:p w:rsidR="00D95AE5" w:rsidRPr="000335F7" w:rsidRDefault="00D95AE5" w:rsidP="000335F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:rsidR="00D95AE5" w:rsidRPr="000335F7" w:rsidRDefault="00D95AE5" w:rsidP="00D95AE5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335F7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Pr="000335F7">
        <w:rPr>
          <w:rFonts w:ascii="Times New Roman" w:hAnsi="Times New Roman" w:cs="Times New Roman"/>
          <w:sz w:val="24"/>
          <w:szCs w:val="24"/>
        </w:rPr>
        <w:t>/……/20…</w:t>
      </w:r>
    </w:p>
    <w:p w:rsidR="00D95AE5" w:rsidRPr="000335F7" w:rsidRDefault="00D95AE5" w:rsidP="00D95AE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420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335F7">
        <w:rPr>
          <w:rFonts w:ascii="Times New Roman" w:hAnsi="Times New Roman" w:cs="Times New Roman"/>
          <w:sz w:val="24"/>
          <w:szCs w:val="24"/>
        </w:rPr>
        <w:t>Adı Soyadı</w:t>
      </w:r>
    </w:p>
    <w:p w:rsidR="00D95AE5" w:rsidRPr="000335F7" w:rsidRDefault="00D95AE5" w:rsidP="00D95AE5">
      <w:pPr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 xml:space="preserve">Adres: </w:t>
      </w:r>
    </w:p>
    <w:p w:rsidR="00D95AE5" w:rsidRPr="000335F7" w:rsidRDefault="00D95AE5" w:rsidP="00D95AE5">
      <w:pPr>
        <w:tabs>
          <w:tab w:val="left" w:pos="709"/>
          <w:tab w:val="left" w:pos="851"/>
          <w:tab w:val="left" w:pos="1276"/>
          <w:tab w:val="left" w:pos="1418"/>
        </w:tabs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>Tel:</w:t>
      </w:r>
    </w:p>
    <w:p w:rsidR="00D95AE5" w:rsidRPr="000335F7" w:rsidRDefault="00D95AE5" w:rsidP="00D95AE5">
      <w:pPr>
        <w:tabs>
          <w:tab w:val="left" w:pos="709"/>
          <w:tab w:val="left" w:pos="851"/>
          <w:tab w:val="left" w:pos="1276"/>
          <w:tab w:val="left" w:pos="1418"/>
        </w:tabs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>E-Mail:</w:t>
      </w:r>
    </w:p>
    <w:p w:rsidR="00D95AE5" w:rsidRPr="000335F7" w:rsidRDefault="00D95AE5" w:rsidP="00D95AE5">
      <w:pPr>
        <w:tabs>
          <w:tab w:val="left" w:pos="709"/>
          <w:tab w:val="left" w:pos="851"/>
          <w:tab w:val="left" w:pos="1276"/>
          <w:tab w:val="left" w:pos="1418"/>
        </w:tabs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 xml:space="preserve">Ek:    </w:t>
      </w:r>
    </w:p>
    <w:p w:rsidR="00D95AE5" w:rsidRPr="000335F7" w:rsidRDefault="00D95AE5" w:rsidP="00D95AE5">
      <w:pPr>
        <w:tabs>
          <w:tab w:val="left" w:pos="709"/>
          <w:tab w:val="left" w:pos="851"/>
          <w:tab w:val="left" w:pos="1276"/>
          <w:tab w:val="left" w:pos="1418"/>
        </w:tabs>
        <w:spacing w:after="0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0335F7">
        <w:rPr>
          <w:rFonts w:ascii="Times New Roman" w:hAnsi="Times New Roman" w:cs="Times New Roman"/>
          <w:b/>
          <w:sz w:val="24"/>
          <w:szCs w:val="24"/>
        </w:rPr>
        <w:t>Sınavına Giremediğim Dersler: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2738"/>
        <w:gridCol w:w="3074"/>
        <w:gridCol w:w="1837"/>
      </w:tblGrid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Sorumlu Öğretim Elemanı</w:t>
            </w: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</w:tr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09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407095" w:rsidRPr="000335F7" w:rsidRDefault="0040709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407095" w:rsidRPr="000335F7" w:rsidRDefault="0040709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407095" w:rsidRPr="000335F7" w:rsidRDefault="0040709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407095" w:rsidRPr="000335F7" w:rsidRDefault="0040709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27A9" w:rsidRPr="000335F7" w:rsidRDefault="00DC27A9" w:rsidP="000335F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C27A9" w:rsidRPr="000335F7" w:rsidSect="00302E4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0F4"/>
    <w:rsid w:val="000335F7"/>
    <w:rsid w:val="000C29C2"/>
    <w:rsid w:val="001675BE"/>
    <w:rsid w:val="00176CF3"/>
    <w:rsid w:val="00176F27"/>
    <w:rsid w:val="001B6C88"/>
    <w:rsid w:val="001F086D"/>
    <w:rsid w:val="00211A23"/>
    <w:rsid w:val="0023061C"/>
    <w:rsid w:val="00231100"/>
    <w:rsid w:val="00302E40"/>
    <w:rsid w:val="00345363"/>
    <w:rsid w:val="00373A4A"/>
    <w:rsid w:val="003C065B"/>
    <w:rsid w:val="00407095"/>
    <w:rsid w:val="00420EA3"/>
    <w:rsid w:val="005A165D"/>
    <w:rsid w:val="005B6DFE"/>
    <w:rsid w:val="00601C0D"/>
    <w:rsid w:val="0065060B"/>
    <w:rsid w:val="006B2BB0"/>
    <w:rsid w:val="006C7A3D"/>
    <w:rsid w:val="0070496C"/>
    <w:rsid w:val="0072164E"/>
    <w:rsid w:val="00721F39"/>
    <w:rsid w:val="00731923"/>
    <w:rsid w:val="007676EA"/>
    <w:rsid w:val="00771A1E"/>
    <w:rsid w:val="007D3504"/>
    <w:rsid w:val="007E197E"/>
    <w:rsid w:val="007F01AD"/>
    <w:rsid w:val="00815798"/>
    <w:rsid w:val="00825B41"/>
    <w:rsid w:val="008436F2"/>
    <w:rsid w:val="00860A4D"/>
    <w:rsid w:val="008A2DFB"/>
    <w:rsid w:val="00901177"/>
    <w:rsid w:val="0097200E"/>
    <w:rsid w:val="009C5E4A"/>
    <w:rsid w:val="009D70F4"/>
    <w:rsid w:val="00A43BE7"/>
    <w:rsid w:val="00A8243D"/>
    <w:rsid w:val="00B06075"/>
    <w:rsid w:val="00B31917"/>
    <w:rsid w:val="00B82B30"/>
    <w:rsid w:val="00C42DB4"/>
    <w:rsid w:val="00CD464C"/>
    <w:rsid w:val="00D10FF6"/>
    <w:rsid w:val="00D95AE5"/>
    <w:rsid w:val="00DC27A9"/>
    <w:rsid w:val="00DC4D4F"/>
    <w:rsid w:val="00E45FD9"/>
    <w:rsid w:val="00EF5578"/>
    <w:rsid w:val="00F36BDF"/>
    <w:rsid w:val="00F57979"/>
    <w:rsid w:val="00F7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0A23"/>
  <w15:docId w15:val="{9A44F6BB-6DB6-4ED1-81C4-6C080587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C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6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6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esktop\yeni%20dilek&#231;eler\Mazeret%20Dilek&#231;esiiiiiii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B41B1-E2C5-4AB9-B43D-52FECF5D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Mazeret Dilekçesiiiiiii</Template>
  <TotalTime>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Aykut ERDOĞAN</dc:creator>
  <cp:lastModifiedBy>AYKUT ERDOĞAN</cp:lastModifiedBy>
  <cp:revision>4</cp:revision>
  <cp:lastPrinted>2025-04-17T12:12:00Z</cp:lastPrinted>
  <dcterms:created xsi:type="dcterms:W3CDTF">2025-04-16T11:21:00Z</dcterms:created>
  <dcterms:modified xsi:type="dcterms:W3CDTF">2026-09-18T12:17:00Z</dcterms:modified>
</cp:coreProperties>
</file>